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5E" w:rsidRPr="00B44792" w:rsidRDefault="006C2F32" w:rsidP="00353B5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353B5E" w:rsidRPr="00B44792" w:rsidRDefault="00353B5E" w:rsidP="00353B5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353B5E" w:rsidRPr="00B44792" w:rsidRDefault="00353B5E" w:rsidP="00353B5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353B5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495.1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353B5E" w:rsidRPr="00B44792" w:rsidRDefault="00353B5E" w:rsidP="003329E1">
                  <w:pPr>
                    <w:spacing w:afterLines="240" w:after="576" w:line="240" w:lineRule="auto"/>
                    <w:ind w:right="148"/>
                    <w:jc w:val="center"/>
                    <w:rPr>
                      <w:color w:val="auto"/>
                    </w:rPr>
                  </w:pPr>
                </w:p>
                <w:p w:rsidR="00353B5E" w:rsidRPr="00001864" w:rsidRDefault="00353B5E" w:rsidP="00353B5E"/>
              </w:txbxContent>
            </v:textbox>
            <w10:wrap anchorx="margin"/>
          </v:shape>
        </w:pict>
      </w:r>
    </w:p>
    <w:p w:rsidR="00353B5E" w:rsidRPr="00B44792" w:rsidRDefault="00353B5E" w:rsidP="00353B5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Załącznik nr 3 do SIWZ</w:t>
      </w:r>
    </w:p>
    <w:p w:rsidR="00A10963" w:rsidRDefault="00353B5E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zamówienia publi</w:t>
      </w:r>
      <w:r w:rsidR="00A10963">
        <w:rPr>
          <w:rFonts w:ascii="Times New Roman" w:hAnsi="Times New Roman"/>
          <w:color w:val="000000"/>
          <w:sz w:val="24"/>
          <w:szCs w:val="24"/>
        </w:rPr>
        <w:t>cznego</w:t>
      </w:r>
    </w:p>
    <w:p w:rsidR="00353B5E" w:rsidRDefault="00B1442B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6043EF">
        <w:rPr>
          <w:rFonts w:ascii="Times New Roman" w:hAnsi="Times New Roman"/>
          <w:color w:val="000000"/>
          <w:sz w:val="24"/>
          <w:szCs w:val="24"/>
        </w:rPr>
        <w:t>:</w:t>
      </w:r>
      <w:r w:rsidR="006043EF" w:rsidRPr="006043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A62A2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364982">
        <w:rPr>
          <w:rFonts w:ascii="Times New Roman" w:hAnsi="Times New Roman"/>
          <w:b/>
          <w:color w:val="000000"/>
          <w:sz w:val="24"/>
          <w:szCs w:val="24"/>
        </w:rPr>
        <w:t>04.01</w:t>
      </w:r>
      <w:r w:rsidR="003304F7" w:rsidRPr="00DB3003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A10963">
        <w:rPr>
          <w:rFonts w:ascii="Times New Roman" w:hAnsi="Times New Roman"/>
          <w:b/>
          <w:color w:val="000000"/>
          <w:sz w:val="24"/>
          <w:szCs w:val="24"/>
        </w:rPr>
        <w:t>6</w:t>
      </w:r>
    </w:p>
    <w:p w:rsidR="00A10963" w:rsidRPr="00A10963" w:rsidRDefault="00A10963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10963">
        <w:rPr>
          <w:rFonts w:ascii="Times New Roman" w:hAnsi="Times New Roman"/>
          <w:color w:val="000000"/>
          <w:sz w:val="24"/>
          <w:szCs w:val="24"/>
        </w:rPr>
        <w:t>Nazwa zadania:</w:t>
      </w:r>
    </w:p>
    <w:p w:rsidR="00364982" w:rsidRDefault="00364982" w:rsidP="00364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4"/>
          <w:szCs w:val="24"/>
        </w:rPr>
        <w:t>OŚWIADCZENIE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 BRAKU PODSTAW DO WYKLUCZENIA Z POSTĘPOWANIA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B19F8" w:rsidRPr="007E0656" w:rsidRDefault="005B19F8" w:rsidP="005B19F8">
      <w:pPr>
        <w:ind w:firstLine="708"/>
        <w:jc w:val="both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>Przystępując do udziału w postępowaniu o udzielenie zamówienia publicznego, działając            w imieniu Wykonawcy oświadczam/y, że w stosunku do Wykonawcy nie zachodzą przesłanki do wykluczenia z postępowania o udzielenie zamówienia publicznego, o któ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 xml:space="preserve">rych mowa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br/>
        <w:t>w art. 24 ust. 1 i 2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ustawy z dnia 29 stycznia 2004 r. Prawo zamówień publicznych (Dz. U. z 201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5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r. Poz.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2164).</w:t>
      </w:r>
    </w:p>
    <w:p w:rsidR="005B19F8" w:rsidRPr="007E0656" w:rsidRDefault="005B19F8" w:rsidP="005B19F8">
      <w:pPr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        ……….………………………………..</w:t>
      </w:r>
    </w:p>
    <w:p w:rsidR="005B19F8" w:rsidRPr="007E0656" w:rsidRDefault="005B19F8" w:rsidP="005B19F8">
      <w:pPr>
        <w:jc w:val="center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pieczątka i podpis Wykonawcy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  <w:r w:rsidRPr="005B19F8">
        <w:rPr>
          <w:rFonts w:ascii="Times New Roman" w:hAnsi="Times New Roman" w:cs="Times New Roman"/>
          <w:sz w:val="24"/>
          <w:szCs w:val="22"/>
        </w:rPr>
        <w:t>…………………. dnia ……………………r.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353B5E" w:rsidRPr="00B44792" w:rsidRDefault="00353B5E" w:rsidP="00353B5E">
      <w:pPr>
        <w:rPr>
          <w:rFonts w:ascii="Myriad Pro" w:hAnsi="Myriad Pro"/>
          <w:color w:val="auto"/>
          <w:sz w:val="40"/>
          <w:szCs w:val="40"/>
        </w:rPr>
      </w:pPr>
    </w:p>
    <w:p w:rsidR="009C2FBC" w:rsidRPr="00815AD2" w:rsidRDefault="009C2FBC" w:rsidP="00815AD2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</w:p>
    <w:sectPr w:rsidR="009C2FBC" w:rsidRPr="00815AD2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F32" w:rsidRDefault="006C2F32">
      <w:pPr>
        <w:spacing w:after="0" w:line="240" w:lineRule="auto"/>
      </w:pPr>
      <w:r>
        <w:separator/>
      </w:r>
    </w:p>
  </w:endnote>
  <w:endnote w:type="continuationSeparator" w:id="0">
    <w:p w:rsidR="006C2F32" w:rsidRDefault="006C2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F32" w:rsidRDefault="006C2F32">
      <w:pPr>
        <w:spacing w:after="0" w:line="240" w:lineRule="auto"/>
      </w:pPr>
      <w:r>
        <w:separator/>
      </w:r>
    </w:p>
  </w:footnote>
  <w:footnote w:type="continuationSeparator" w:id="0">
    <w:p w:rsidR="006C2F32" w:rsidRDefault="006C2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3329E1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364982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6C2F32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07A86"/>
    <w:rsid w:val="00021D98"/>
    <w:rsid w:val="000232C8"/>
    <w:rsid w:val="00032C55"/>
    <w:rsid w:val="00035C0C"/>
    <w:rsid w:val="00041DB5"/>
    <w:rsid w:val="00066ED0"/>
    <w:rsid w:val="00073CB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0573"/>
    <w:rsid w:val="00211A7C"/>
    <w:rsid w:val="00211F6E"/>
    <w:rsid w:val="002238D0"/>
    <w:rsid w:val="002410CE"/>
    <w:rsid w:val="00242538"/>
    <w:rsid w:val="00253E10"/>
    <w:rsid w:val="00272BA8"/>
    <w:rsid w:val="002917DD"/>
    <w:rsid w:val="002B4255"/>
    <w:rsid w:val="002B741F"/>
    <w:rsid w:val="002F61B8"/>
    <w:rsid w:val="0032292B"/>
    <w:rsid w:val="00324D9C"/>
    <w:rsid w:val="003265F2"/>
    <w:rsid w:val="003304F7"/>
    <w:rsid w:val="003329E1"/>
    <w:rsid w:val="00336EE4"/>
    <w:rsid w:val="00343AE3"/>
    <w:rsid w:val="00347627"/>
    <w:rsid w:val="00351348"/>
    <w:rsid w:val="00353B5E"/>
    <w:rsid w:val="00364982"/>
    <w:rsid w:val="003704CB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3ECE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763B"/>
    <w:rsid w:val="00527893"/>
    <w:rsid w:val="0053079C"/>
    <w:rsid w:val="0054623D"/>
    <w:rsid w:val="00546315"/>
    <w:rsid w:val="005628EA"/>
    <w:rsid w:val="00572DA6"/>
    <w:rsid w:val="00585833"/>
    <w:rsid w:val="005B19F8"/>
    <w:rsid w:val="005C6CF5"/>
    <w:rsid w:val="005F2331"/>
    <w:rsid w:val="006006FC"/>
    <w:rsid w:val="00601857"/>
    <w:rsid w:val="0060366A"/>
    <w:rsid w:val="006043C6"/>
    <w:rsid w:val="006043EF"/>
    <w:rsid w:val="00631A51"/>
    <w:rsid w:val="00640A4A"/>
    <w:rsid w:val="0064265B"/>
    <w:rsid w:val="00654A00"/>
    <w:rsid w:val="006568E5"/>
    <w:rsid w:val="006618F9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2F32"/>
    <w:rsid w:val="006C5933"/>
    <w:rsid w:val="006C7A73"/>
    <w:rsid w:val="006E338F"/>
    <w:rsid w:val="006F3E96"/>
    <w:rsid w:val="0070319A"/>
    <w:rsid w:val="00712105"/>
    <w:rsid w:val="00736F83"/>
    <w:rsid w:val="00747C9A"/>
    <w:rsid w:val="007548AE"/>
    <w:rsid w:val="00762978"/>
    <w:rsid w:val="00776A45"/>
    <w:rsid w:val="00787546"/>
    <w:rsid w:val="007A2C63"/>
    <w:rsid w:val="007C7A41"/>
    <w:rsid w:val="007D205D"/>
    <w:rsid w:val="007D22DE"/>
    <w:rsid w:val="007D6794"/>
    <w:rsid w:val="007E0656"/>
    <w:rsid w:val="007E680B"/>
    <w:rsid w:val="007E6C01"/>
    <w:rsid w:val="00800649"/>
    <w:rsid w:val="00805C24"/>
    <w:rsid w:val="00815208"/>
    <w:rsid w:val="00815AD2"/>
    <w:rsid w:val="00836E4D"/>
    <w:rsid w:val="00837AA0"/>
    <w:rsid w:val="00840CA3"/>
    <w:rsid w:val="00866248"/>
    <w:rsid w:val="00872543"/>
    <w:rsid w:val="008839C0"/>
    <w:rsid w:val="008920D8"/>
    <w:rsid w:val="008A16D8"/>
    <w:rsid w:val="008A5ED4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3CD2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6C38"/>
    <w:rsid w:val="009D7534"/>
    <w:rsid w:val="009E789E"/>
    <w:rsid w:val="00A01A04"/>
    <w:rsid w:val="00A032BD"/>
    <w:rsid w:val="00A1096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738A"/>
    <w:rsid w:val="00AB469E"/>
    <w:rsid w:val="00AB4B74"/>
    <w:rsid w:val="00AC112E"/>
    <w:rsid w:val="00AD7319"/>
    <w:rsid w:val="00AE1AB4"/>
    <w:rsid w:val="00AE5AAC"/>
    <w:rsid w:val="00AF0F8D"/>
    <w:rsid w:val="00B027DB"/>
    <w:rsid w:val="00B11004"/>
    <w:rsid w:val="00B14407"/>
    <w:rsid w:val="00B1442B"/>
    <w:rsid w:val="00B21509"/>
    <w:rsid w:val="00B24B59"/>
    <w:rsid w:val="00B30980"/>
    <w:rsid w:val="00B32278"/>
    <w:rsid w:val="00B347CC"/>
    <w:rsid w:val="00B35297"/>
    <w:rsid w:val="00B42113"/>
    <w:rsid w:val="00B42E50"/>
    <w:rsid w:val="00B44792"/>
    <w:rsid w:val="00B44912"/>
    <w:rsid w:val="00B56046"/>
    <w:rsid w:val="00BD1846"/>
    <w:rsid w:val="00BF2F3F"/>
    <w:rsid w:val="00BF32FE"/>
    <w:rsid w:val="00C2388A"/>
    <w:rsid w:val="00C367E4"/>
    <w:rsid w:val="00C4072F"/>
    <w:rsid w:val="00C4471A"/>
    <w:rsid w:val="00C44A14"/>
    <w:rsid w:val="00C46D73"/>
    <w:rsid w:val="00C74BF6"/>
    <w:rsid w:val="00C74F1A"/>
    <w:rsid w:val="00C87D05"/>
    <w:rsid w:val="00C92DDF"/>
    <w:rsid w:val="00C95A6E"/>
    <w:rsid w:val="00CA62A2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0530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3003"/>
    <w:rsid w:val="00DB5C15"/>
    <w:rsid w:val="00DC38BB"/>
    <w:rsid w:val="00DD0A58"/>
    <w:rsid w:val="00DD7097"/>
    <w:rsid w:val="00DF1BA4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45EC"/>
    <w:rsid w:val="00EB5A56"/>
    <w:rsid w:val="00EC2705"/>
    <w:rsid w:val="00EC33F7"/>
    <w:rsid w:val="00EC5657"/>
    <w:rsid w:val="00ED73B5"/>
    <w:rsid w:val="00EE4704"/>
    <w:rsid w:val="00EE504C"/>
    <w:rsid w:val="00F116F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1852"/>
    <w:rsid w:val="00FB7531"/>
    <w:rsid w:val="00FB7687"/>
    <w:rsid w:val="00FC741B"/>
    <w:rsid w:val="00FD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86D58E34-492A-4252-AA59-ABA1E78B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ADMIN</cp:lastModifiedBy>
  <cp:revision>3</cp:revision>
  <cp:lastPrinted>2015-09-15T09:47:00Z</cp:lastPrinted>
  <dcterms:created xsi:type="dcterms:W3CDTF">2016-01-18T10:29:00Z</dcterms:created>
  <dcterms:modified xsi:type="dcterms:W3CDTF">2016-04-04T09:16:00Z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